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1604DB" w:rsidP="00B43083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B43083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B43083">
              <w:rPr>
                <w:rFonts w:ascii="Arial" w:hAnsi="Arial" w:cs="Arial"/>
                <w:sz w:val="20"/>
                <w:szCs w:val="20"/>
                <w:rtl/>
              </w:rPr>
              <w:t>23 ספטמבר 2020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:rsidTr="00D57574">
        <w:trPr>
          <w:trHeight w:val="35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:rsidTr="00D57574">
        <w:trPr>
          <w:trHeight w:val="361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D57574" w:rsidRPr="00E75D0F" w:rsidTr="00D57574">
        <w:trPr>
          <w:trHeight w:val="37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D57574" w:rsidRPr="00E75D0F" w:rsidRDefault="00B47B31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B43083">
              <w:rPr>
                <w:rFonts w:ascii="Arial" w:hAnsi="Arial" w:cs="Arial" w:hint="eastAsia"/>
                <w:b/>
                <w:sz w:val="22"/>
                <w:szCs w:val="22"/>
                <w:rtl/>
              </w:rPr>
              <w:t>‏</w:t>
            </w:r>
            <w:r w:rsidR="00B43083">
              <w:rPr>
                <w:rFonts w:ascii="Arial" w:hAnsi="Arial" w:cs="Arial"/>
                <w:b/>
                <w:sz w:val="22"/>
                <w:szCs w:val="22"/>
                <w:rtl/>
              </w:rPr>
              <w:t>23 ספטמבר 2020</w:t>
            </w:r>
          </w:p>
        </w:tc>
      </w:tr>
    </w:tbl>
    <w:p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D91FE6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3425825</wp:posOffset>
                </wp:positionH>
                <wp:positionV relativeFrom="paragraph">
                  <wp:posOffset>144145</wp:posOffset>
                </wp:positionV>
                <wp:extent cx="342900" cy="228600"/>
                <wp:effectExtent l="0" t="1270" r="3175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9.75pt;margin-top:11.3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</w:tcPr>
          <w:p w:rsidR="007527C4" w:rsidRDefault="00E75D0F" w:rsidP="009513A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 w:rsidRPr="007527C4"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  <w:r w:rsidRPr="007527C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 w:rsidRPr="007527C4"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  <w:r w:rsidRPr="007527C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34597" w:rsidRPr="007527C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מעוניינת </w:t>
            </w:r>
            <w:r w:rsidR="005B35FA" w:rsidRPr="007527C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לפתוח חשבון </w:t>
            </w:r>
            <w:r w:rsidR="007527C4" w:rsidRPr="007527C4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8C6B9D" w:rsidRPr="008C6B9D">
              <w:rPr>
                <w:rFonts w:ascii="Arial" w:hAnsi="Arial" w:cs="Arial"/>
                <w:bCs/>
                <w:sz w:val="22"/>
                <w:szCs w:val="22"/>
              </w:rPr>
              <w:t>WhatsApp</w:t>
            </w:r>
            <w:r w:rsidR="005B35FA" w:rsidRPr="007527C4">
              <w:rPr>
                <w:rFonts w:ascii="Arial" w:hAnsi="Arial" w:cs="Arial" w:hint="cs"/>
                <w:b/>
                <w:sz w:val="22"/>
                <w:szCs w:val="22"/>
              </w:rPr>
              <w:t xml:space="preserve"> </w:t>
            </w:r>
            <w:r w:rsidR="007527C4" w:rsidRPr="007527C4">
              <w:rPr>
                <w:rFonts w:ascii="Arial" w:hAnsi="Arial" w:cs="Arial" w:hint="cs"/>
                <w:b/>
                <w:sz w:val="22"/>
                <w:szCs w:val="22"/>
                <w:rtl/>
              </w:rPr>
              <w:t>ולרכוש חבילת הודעות</w:t>
            </w:r>
            <w:r w:rsidR="009513A4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7527C4" w:rsidRPr="007527C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שתאפשר ל</w:t>
            </w:r>
            <w:r w:rsidR="00134597" w:rsidRPr="007527C4">
              <w:rPr>
                <w:rFonts w:ascii="Arial" w:hAnsi="Arial" w:cs="Arial" w:hint="cs"/>
                <w:b/>
                <w:sz w:val="22"/>
                <w:szCs w:val="22"/>
                <w:rtl/>
              </w:rPr>
              <w:t>משרד</w:t>
            </w:r>
            <w:r w:rsidR="0013459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החינוך</w:t>
            </w:r>
            <w:r w:rsidR="007527C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להרחיב את ערוץ משלוח ההודעות גם </w:t>
            </w:r>
            <w:r w:rsidR="009513A4">
              <w:rPr>
                <w:rFonts w:ascii="Arial" w:hAnsi="Arial" w:cs="Arial" w:hint="cs"/>
                <w:b/>
                <w:sz w:val="22"/>
                <w:szCs w:val="22"/>
                <w:rtl/>
              </w:rPr>
              <w:t>באמצעות</w:t>
            </w:r>
            <w:r w:rsidR="007527C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המדיה של </w:t>
            </w:r>
            <w:r w:rsidR="007527C4" w:rsidRPr="008C6B9D">
              <w:rPr>
                <w:rFonts w:ascii="Arial" w:hAnsi="Arial" w:cs="Arial" w:hint="cs"/>
                <w:bCs/>
                <w:sz w:val="22"/>
                <w:szCs w:val="22"/>
              </w:rPr>
              <w:t>W</w:t>
            </w:r>
            <w:r w:rsidR="007527C4" w:rsidRPr="008C6B9D">
              <w:rPr>
                <w:rFonts w:ascii="Arial" w:hAnsi="Arial" w:cs="Arial"/>
                <w:bCs/>
                <w:sz w:val="22"/>
                <w:szCs w:val="22"/>
              </w:rPr>
              <w:t>hatsapp</w:t>
            </w:r>
            <w:r w:rsidR="007527C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למורים ומנהלי בתי הספר.</w:t>
            </w:r>
            <w:r w:rsidR="0002233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אפליקציי</w:t>
            </w:r>
            <w:r w:rsidR="0002233E">
              <w:rPr>
                <w:rFonts w:ascii="Arial" w:hAnsi="Arial" w:cs="Arial" w:hint="eastAsia"/>
                <w:b/>
                <w:sz w:val="22"/>
                <w:szCs w:val="22"/>
                <w:rtl/>
              </w:rPr>
              <w:t>ת</w:t>
            </w:r>
            <w:r w:rsidR="008C6B9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C6B9D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 xml:space="preserve"> </w:t>
            </w:r>
            <w:r w:rsidR="008C6B9D" w:rsidRPr="0002233E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WhatsAp</w:t>
            </w:r>
            <w:r w:rsidR="008C6B9D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p</w:t>
            </w:r>
            <w:r w:rsidR="008C6B9D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 xml:space="preserve"> </w:t>
            </w:r>
            <w:r w:rsidR="0002233E">
              <w:rPr>
                <w:rFonts w:ascii="Arial" w:hAnsi="Arial" w:cs="Arial" w:hint="cs"/>
                <w:b/>
                <w:sz w:val="22"/>
                <w:szCs w:val="22"/>
                <w:rtl/>
              </w:rPr>
              <w:t>נפוצה בקרב כלל המורים והמנהלים במוסדות החינוך</w:t>
            </w:r>
            <w:r w:rsidR="009513A4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02233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פרט למוסדות</w:t>
            </w:r>
            <w:r w:rsidR="009513A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חרדיים שאינם משתמשים באינטרנט. </w:t>
            </w:r>
            <w:r w:rsidR="0002233E">
              <w:rPr>
                <w:rFonts w:ascii="Arial" w:hAnsi="Arial" w:cs="Arial" w:hint="cs"/>
                <w:b/>
                <w:sz w:val="22"/>
                <w:szCs w:val="22"/>
                <w:rtl/>
              </w:rPr>
              <w:t>הרחבת ערוץ המשלוח יקדם משמעותית את התקשורת עם עובדי ההוראה וישפר הלמידה מרחוק.</w:t>
            </w:r>
          </w:p>
          <w:p w:rsidR="00F56C45" w:rsidRDefault="005D7CE0" w:rsidP="007527C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הסכום הרשום בחוות הדעת הוא הסכום המקסימלי, התשלום יבוצע לפי הזמנות חודש בחודשו לפי החודש הקודם.</w:t>
            </w:r>
          </w:p>
          <w:p w:rsidR="00134597" w:rsidRDefault="00134597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134597" w:rsidRDefault="00134597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u w:val="single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מהות ההתקשרות :</w:t>
            </w:r>
          </w:p>
          <w:p w:rsidR="00F56C45" w:rsidRPr="00134597" w:rsidRDefault="00F56C45" w:rsidP="00F56C4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u w:val="single"/>
                <w:rtl/>
              </w:rPr>
            </w:pPr>
          </w:p>
          <w:p w:rsidR="00134597" w:rsidRPr="0002233E" w:rsidRDefault="0002233E" w:rsidP="0002233E">
            <w:pPr>
              <w:pStyle w:val="a9"/>
              <w:numPr>
                <w:ilvl w:val="0"/>
                <w:numId w:val="26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2233E">
              <w:rPr>
                <w:rFonts w:ascii="Arial" w:hAnsi="Arial" w:cs="Arial" w:hint="cs"/>
                <w:b/>
                <w:sz w:val="22"/>
                <w:szCs w:val="22"/>
                <w:rtl/>
              </w:rPr>
              <w:t>סיוע בקבלה והקמת החשבון</w:t>
            </w:r>
          </w:p>
          <w:p w:rsidR="0002233E" w:rsidRPr="0002233E" w:rsidRDefault="0002233E" w:rsidP="0002233E">
            <w:pPr>
              <w:pStyle w:val="a9"/>
              <w:numPr>
                <w:ilvl w:val="0"/>
                <w:numId w:val="26"/>
              </w:num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רכש חבילת הודעות</w:t>
            </w:r>
          </w:p>
          <w:p w:rsidR="00134597" w:rsidRPr="00134597" w:rsidRDefault="00134597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134597" w:rsidRPr="00134597" w:rsidRDefault="00134597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134597" w:rsidRPr="00E75D0F" w:rsidRDefault="00134597" w:rsidP="001345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D91FE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4941570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1905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left:0;text-align:left;margin-left:389.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dr/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D91FE6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8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JVr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6N7GJGNbrW8kdUjCFhJ&#10;EBhoEaYeLBqpvmM0wATJsP62o4ph1L4X8AiSkBA7ctyGzBYRbNS5ZXNuoaIEqAwbjKblykxjatcr&#10;vm0g0vTshLyBh1NzJ+qnrA7PDaaE43aYaHYMne+d19PcXf4C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lqSVa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3"/>
        <w:gridCol w:w="3118"/>
        <w:gridCol w:w="2791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404F16" w:rsidP="001604D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באמפיארד בע"מ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404F16" w:rsidP="00BB04A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404F16">
              <w:rPr>
                <w:rFonts w:ascii="Arial" w:hAnsi="Arial" w:cs="Arial" w:hint="cs"/>
                <w:b/>
                <w:sz w:val="22"/>
                <w:szCs w:val="22"/>
                <w:rtl/>
              </w:rPr>
              <w:t>514904358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D91FE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D796CB3" wp14:editId="364C1CB8">
                      <wp:simplePos x="0" y="0"/>
                      <wp:positionH relativeFrom="column">
                        <wp:posOffset>1369060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254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796CB3" id="Text Box 3" o:spid="_x0000_s1029" type="#_x0000_t202" style="position:absolute;left:0;text-align:left;margin-left:107.8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AgP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592B" w:rsidRDefault="004E592B" w:rsidP="00E33C9E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rtl/>
              </w:rPr>
              <w:t>₪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      5,</w:t>
            </w:r>
            <w:r>
              <w:rPr>
                <w:rFonts w:ascii="Arial" w:hAnsi="Arial" w:cs="Arial" w:hint="cs"/>
                <w:b/>
                <w:bCs/>
                <w:color w:val="000000"/>
                <w:sz w:val="22"/>
                <w:szCs w:val="22"/>
                <w:rtl/>
              </w:rPr>
              <w:t>800,000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</w:t>
            </w:r>
            <w:bookmarkStart w:id="0" w:name="_GoBack"/>
            <w:bookmarkEnd w:id="0"/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04A0" w:rsidRPr="00BB04A0" w:rsidRDefault="004E592B" w:rsidP="00BB04A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01.11.2020- 30.10.2021</w:t>
            </w:r>
          </w:p>
        </w:tc>
      </w:tr>
    </w:tbl>
    <w:p w:rsidR="00F56C45" w:rsidRDefault="00F56C45" w:rsidP="00661651">
      <w:pPr>
        <w:bidi/>
        <w:rPr>
          <w:rFonts w:ascii="Arial" w:hAnsi="Arial" w:cs="Arial"/>
          <w:bCs/>
          <w:rtl/>
        </w:rPr>
      </w:pPr>
    </w:p>
    <w:p w:rsidR="0002233E" w:rsidRDefault="0002233E" w:rsidP="0002233E">
      <w:pPr>
        <w:bidi/>
        <w:rPr>
          <w:rFonts w:ascii="Arial" w:hAnsi="Arial" w:cs="Arial"/>
          <w:bCs/>
          <w:rtl/>
        </w:rPr>
      </w:pPr>
    </w:p>
    <w:p w:rsidR="0002233E" w:rsidRDefault="0002233E" w:rsidP="0002233E">
      <w:pPr>
        <w:bidi/>
        <w:rPr>
          <w:rFonts w:ascii="Arial" w:hAnsi="Arial" w:cs="Arial"/>
          <w:bCs/>
          <w:rtl/>
        </w:rPr>
      </w:pPr>
    </w:p>
    <w:p w:rsidR="0002233E" w:rsidRDefault="0002233E" w:rsidP="0002233E">
      <w:pPr>
        <w:bidi/>
        <w:rPr>
          <w:rFonts w:ascii="Arial" w:hAnsi="Arial" w:cs="Arial"/>
          <w:bCs/>
          <w:rtl/>
        </w:rPr>
      </w:pPr>
    </w:p>
    <w:p w:rsidR="0002233E" w:rsidRDefault="0002233E" w:rsidP="0002233E">
      <w:pPr>
        <w:bidi/>
        <w:rPr>
          <w:rFonts w:ascii="Arial" w:hAnsi="Arial" w:cs="Arial"/>
          <w:bCs/>
          <w:rtl/>
        </w:rPr>
      </w:pPr>
    </w:p>
    <w:p w:rsidR="0002233E" w:rsidRDefault="0002233E" w:rsidP="0002233E">
      <w:pPr>
        <w:bidi/>
        <w:rPr>
          <w:rFonts w:ascii="Arial" w:hAnsi="Arial" w:cs="Arial"/>
          <w:bCs/>
          <w:rtl/>
        </w:rPr>
      </w:pPr>
    </w:p>
    <w:p w:rsidR="0002233E" w:rsidRDefault="0002233E" w:rsidP="0002233E">
      <w:pPr>
        <w:bidi/>
        <w:rPr>
          <w:rFonts w:ascii="Arial" w:hAnsi="Arial" w:cs="Arial"/>
          <w:bCs/>
          <w:rtl/>
        </w:rPr>
      </w:pPr>
    </w:p>
    <w:p w:rsidR="00E75D0F" w:rsidRPr="00BD3C63" w:rsidRDefault="00E75D0F" w:rsidP="00F56C45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lastRenderedPageBreak/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6D2BD3" w:rsidRPr="006D2BD3" w:rsidRDefault="006D2BD3" w:rsidP="0002233E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02233E" w:rsidRDefault="0002233E" w:rsidP="0002233E">
            <w:pPr>
              <w:bidi/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פייסבוק העולמית בוחרת בכל מדינה מספר ספקים מורשים לצורך חיבור חברות מסחריות לשירותי </w:t>
            </w:r>
            <w:r w:rsidRPr="0002233E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WhatsApp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לגבי משרדים ממשלתיים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B04A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היית</w:t>
            </w:r>
            <w:r w:rsidR="00BB04A0">
              <w:rPr>
                <w:rFonts w:asciiTheme="minorBidi" w:hAnsiTheme="minorBidi" w:cstheme="minorBidi" w:hint="eastAsia"/>
                <w:b/>
                <w:sz w:val="21"/>
                <w:szCs w:val="21"/>
                <w:rtl/>
                <w:lang w:eastAsia="he-IL"/>
              </w:rPr>
              <w:t>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החלטה גורפת של </w:t>
            </w:r>
            <w:r w:rsidRPr="0002233E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WhatsApp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העולמית לא לחבר משרדים ממשלתיים לשירות. </w:t>
            </w:r>
          </w:p>
          <w:p w:rsidR="0002233E" w:rsidRDefault="0002233E" w:rsidP="0002233E">
            <w:pPr>
              <w:bidi/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בעקבות משבר הקורונה, פנתה דוברת משרד הבריאות לפייסבוק העולמית בבקשה לקבלת אישור מיוחד להפעלת ערוץ ה- </w:t>
            </w:r>
            <w:r w:rsidRPr="0002233E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WhatsApp</w:t>
            </w:r>
            <w:r w:rsidRPr="0002233E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לצורך הפחתת עומסים במוקד קול הבריאות. </w:t>
            </w:r>
          </w:p>
          <w:p w:rsidR="0002233E" w:rsidRDefault="0002233E" w:rsidP="0002233E">
            <w:pPr>
              <w:bidi/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02233E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WhatsApp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513A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נענתה ונתנה לנו אישור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מיוחד לנושא. </w:t>
            </w:r>
          </w:p>
          <w:p w:rsidR="0002233E" w:rsidRDefault="0002233E" w:rsidP="0002233E">
            <w:pPr>
              <w:bidi/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במהלך הגל השני ולאור שיעורי ההדבקה במוסדות החינוך</w:t>
            </w:r>
            <w:r w:rsidR="009513A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הקים משרד החינוך בשיתוף עם משרד הבריאות מוקד קור</w:t>
            </w:r>
            <w:r w:rsidR="00BB04A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נה לקטיעת שרשרת האספקה במוסדות החינוך.</w:t>
            </w:r>
          </w:p>
          <w:p w:rsidR="0002233E" w:rsidRDefault="00BB04A0" w:rsidP="0002233E">
            <w:pPr>
              <w:bidi/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="005036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החינוך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מבקש לקיים תהליך חיבור ל </w:t>
            </w:r>
            <w:r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 xml:space="preserve"> </w:t>
            </w:r>
            <w:r w:rsidRPr="0002233E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WhatsAp</w:t>
            </w:r>
            <w:r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p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בדומה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למשרד הבריאות ופועל לקבלת אישור מיוחד מחברת </w:t>
            </w:r>
            <w:r w:rsidRPr="0002233E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WhatsApp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.</w:t>
            </w:r>
          </w:p>
          <w:p w:rsidR="0002233E" w:rsidRDefault="00BB04A0" w:rsidP="00246BEE">
            <w:pPr>
              <w:bidi/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למיטב ידעתנו חברת </w:t>
            </w:r>
            <w:r w:rsidR="005036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404F16"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  <w:t xml:space="preserve"> באמפיארד בע"מ</w:t>
            </w:r>
            <w:r w:rsidR="005036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הינה הנציג</w:t>
            </w:r>
            <w:r w:rsidR="00246BE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</w:t>
            </w:r>
            <w:r w:rsidR="0050366A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5036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0366A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 xml:space="preserve"> </w:t>
            </w:r>
            <w:r w:rsidR="0050366A" w:rsidRPr="0002233E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WhatsAp</w:t>
            </w:r>
            <w:r w:rsidR="00246BEE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p</w:t>
            </w:r>
            <w:r w:rsidR="0050366A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 xml:space="preserve"> </w:t>
            </w:r>
            <w:r w:rsidR="005036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בישראל ו</w:t>
            </w:r>
            <w:r w:rsidR="0002233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בקבלת האישור המיוחד מ-</w:t>
            </w:r>
            <w:r w:rsidR="00246BEE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 xml:space="preserve"> </w:t>
            </w:r>
            <w:r w:rsidR="00246BEE" w:rsidRPr="0002233E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WhatsAp</w:t>
            </w:r>
            <w:r w:rsidR="00246BEE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p</w:t>
            </w:r>
            <w:r w:rsidR="00246BE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העולמית, חברת </w:t>
            </w:r>
            <w:r w:rsidR="00404F16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 xml:space="preserve"> באמפיארד בע</w:t>
            </w:r>
            <w:r w:rsidR="00404F16"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  <w:t>"</w:t>
            </w:r>
            <w:r w:rsidR="00404F16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מ</w:t>
            </w:r>
            <w:r w:rsidR="00246BE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תהיה </w:t>
            </w:r>
            <w:r w:rsidR="0002233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ספק  הבלעדי המאושר לספק לנו את שירותי </w:t>
            </w:r>
            <w:r w:rsidR="0002233E" w:rsidRPr="008C6B9D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WhatsApp</w:t>
            </w:r>
            <w:r w:rsidR="0002233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בישראל.</w:t>
            </w:r>
          </w:p>
          <w:p w:rsidR="00923DC3" w:rsidRPr="008C6B9D" w:rsidRDefault="0002233E" w:rsidP="008C6B9D">
            <w:pPr>
              <w:bidi/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</w:tbl>
    <w:p w:rsidR="00F56A6A" w:rsidRDefault="00F56A6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813E93" w:rsidRDefault="00E75D0F" w:rsidP="00F56A6A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F56A6A" w:rsidRDefault="00F56A6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F56A6A" w:rsidRDefault="00E75D0F" w:rsidP="00F56A6A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</w:t>
      </w:r>
    </w:p>
    <w:p w:rsidR="00E75D0F" w:rsidRDefault="00E75D0F" w:rsidP="00F56A6A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D57574">
        <w:tc>
          <w:tcPr>
            <w:tcW w:w="2617" w:type="dxa"/>
            <w:tcBorders>
              <w:bottom w:val="single" w:sz="4" w:space="0" w:color="auto"/>
            </w:tcBorders>
          </w:tcPr>
          <w:p w:rsidR="00E75D0F" w:rsidRPr="00E75D0F" w:rsidRDefault="00404F16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שלום סננס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E75D0F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CTO</w:t>
            </w:r>
          </w:p>
        </w:tc>
        <w:tc>
          <w:tcPr>
            <w:tcW w:w="2604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D57574">
        <w:tc>
          <w:tcPr>
            <w:tcW w:w="2617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D5096" w:rsidRDefault="00AD5096" w:rsidP="00E75D0F">
      <w:pPr>
        <w:bidi/>
        <w:ind w:left="386"/>
        <w:rPr>
          <w:rFonts w:ascii="Arial" w:hAnsi="Arial" w:cs="Arial"/>
          <w:rtl/>
        </w:rPr>
      </w:pPr>
    </w:p>
    <w:p w:rsidR="006D2BD3" w:rsidRDefault="006D2BD3" w:rsidP="006D2BD3">
      <w:pPr>
        <w:bidi/>
        <w:ind w:left="386"/>
        <w:rPr>
          <w:rFonts w:ascii="Arial" w:hAnsi="Arial" w:cs="Arial"/>
          <w:rtl/>
        </w:rPr>
      </w:pPr>
    </w:p>
    <w:sectPr w:rsidR="006D2BD3" w:rsidSect="00192367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7B9B" w:rsidRDefault="00117B9B">
      <w:r>
        <w:separator/>
      </w:r>
    </w:p>
  </w:endnote>
  <w:endnote w:type="continuationSeparator" w:id="0">
    <w:p w:rsidR="00117B9B" w:rsidRDefault="00117B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E33C9E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7B9B" w:rsidRDefault="00117B9B">
      <w:r>
        <w:separator/>
      </w:r>
    </w:p>
  </w:footnote>
  <w:footnote w:type="continuationSeparator" w:id="0">
    <w:p w:rsidR="00117B9B" w:rsidRDefault="00117B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 wp14:anchorId="5D213730" wp14:editId="5E4F01B4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02ECD"/>
    <w:multiLevelType w:val="hybridMultilevel"/>
    <w:tmpl w:val="E50EF762"/>
    <w:lvl w:ilvl="0" w:tplc="E51ABC78">
      <w:start w:val="2017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4991CE6"/>
    <w:multiLevelType w:val="hybridMultilevel"/>
    <w:tmpl w:val="9B9AE90E"/>
    <w:lvl w:ilvl="0" w:tplc="3C587DF6">
      <w:start w:val="1"/>
      <w:numFmt w:val="hebrew1"/>
      <w:lvlText w:val="%1)"/>
      <w:lvlJc w:val="left"/>
      <w:pPr>
        <w:ind w:left="1080" w:hanging="360"/>
      </w:pPr>
      <w:rPr>
        <w:rFonts w:hint="default"/>
      </w:rPr>
    </w:lvl>
    <w:lvl w:ilvl="1" w:tplc="80F48270">
      <w:start w:val="1"/>
      <w:numFmt w:val="decimal"/>
      <w:lvlText w:val="%2)"/>
      <w:lvlJc w:val="left"/>
      <w:pPr>
        <w:ind w:left="1800" w:hanging="360"/>
      </w:pPr>
      <w:rPr>
        <w:rFonts w:ascii="Arial" w:eastAsia="Times New Roman" w:hAnsi="Arial" w:cs="David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0C1C4CDF"/>
    <w:multiLevelType w:val="hybridMultilevel"/>
    <w:tmpl w:val="A4E676C8"/>
    <w:lvl w:ilvl="0" w:tplc="1CE85D66">
      <w:start w:val="1"/>
      <w:numFmt w:val="decimal"/>
      <w:lvlText w:val="%1)"/>
      <w:lvlJc w:val="left"/>
      <w:pPr>
        <w:ind w:left="915" w:hanging="55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C6F1FC2"/>
    <w:multiLevelType w:val="hybridMultilevel"/>
    <w:tmpl w:val="1F74EE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166133"/>
    <w:multiLevelType w:val="hybridMultilevel"/>
    <w:tmpl w:val="8A14A480"/>
    <w:lvl w:ilvl="0" w:tplc="CCDEE26A">
      <w:start w:val="1"/>
      <w:numFmt w:val="hebrew1"/>
      <w:lvlText w:val="%1)"/>
      <w:lvlJc w:val="left"/>
      <w:pPr>
        <w:ind w:left="3340" w:hanging="29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AA22FB"/>
    <w:multiLevelType w:val="hybridMultilevel"/>
    <w:tmpl w:val="569E73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E4A306E"/>
    <w:multiLevelType w:val="hybridMultilevel"/>
    <w:tmpl w:val="48BEF5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 w15:restartNumberingAfterBreak="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7097E97"/>
    <w:multiLevelType w:val="hybridMultilevel"/>
    <w:tmpl w:val="F7E83932"/>
    <w:lvl w:ilvl="0" w:tplc="40A68D3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22" w15:restartNumberingAfterBreak="0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4" w15:restartNumberingAfterBreak="0">
    <w:nsid w:val="7B066B44"/>
    <w:multiLevelType w:val="hybridMultilevel"/>
    <w:tmpl w:val="9B9AE90E"/>
    <w:lvl w:ilvl="0" w:tplc="3C587DF6">
      <w:start w:val="1"/>
      <w:numFmt w:val="hebrew1"/>
      <w:lvlText w:val="%1)"/>
      <w:lvlJc w:val="left"/>
      <w:pPr>
        <w:ind w:left="1080" w:hanging="360"/>
      </w:pPr>
      <w:rPr>
        <w:rFonts w:hint="default"/>
      </w:rPr>
    </w:lvl>
    <w:lvl w:ilvl="1" w:tplc="80F48270">
      <w:start w:val="1"/>
      <w:numFmt w:val="decimal"/>
      <w:lvlText w:val="%2)"/>
      <w:lvlJc w:val="left"/>
      <w:pPr>
        <w:ind w:left="1800" w:hanging="360"/>
      </w:pPr>
      <w:rPr>
        <w:rFonts w:ascii="Arial" w:eastAsia="Times New Roman" w:hAnsi="Arial" w:cs="David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5"/>
  </w:num>
  <w:num w:numId="2">
    <w:abstractNumId w:val="7"/>
  </w:num>
  <w:num w:numId="3">
    <w:abstractNumId w:val="17"/>
  </w:num>
  <w:num w:numId="4">
    <w:abstractNumId w:val="25"/>
  </w:num>
  <w:num w:numId="5">
    <w:abstractNumId w:val="12"/>
  </w:num>
  <w:num w:numId="6">
    <w:abstractNumId w:val="23"/>
  </w:num>
  <w:num w:numId="7">
    <w:abstractNumId w:val="3"/>
  </w:num>
  <w:num w:numId="8">
    <w:abstractNumId w:val="14"/>
  </w:num>
  <w:num w:numId="9">
    <w:abstractNumId w:val="22"/>
  </w:num>
  <w:num w:numId="10">
    <w:abstractNumId w:val="16"/>
  </w:num>
  <w:num w:numId="11">
    <w:abstractNumId w:val="5"/>
  </w:num>
  <w:num w:numId="12">
    <w:abstractNumId w:val="18"/>
  </w:num>
  <w:num w:numId="13">
    <w:abstractNumId w:val="6"/>
  </w:num>
  <w:num w:numId="14">
    <w:abstractNumId w:val="1"/>
  </w:num>
  <w:num w:numId="15">
    <w:abstractNumId w:val="20"/>
  </w:num>
  <w:num w:numId="16">
    <w:abstractNumId w:val="21"/>
  </w:num>
  <w:num w:numId="17">
    <w:abstractNumId w:val="11"/>
  </w:num>
  <w:num w:numId="18">
    <w:abstractNumId w:val="24"/>
  </w:num>
  <w:num w:numId="19">
    <w:abstractNumId w:val="2"/>
  </w:num>
  <w:num w:numId="20">
    <w:abstractNumId w:val="0"/>
  </w:num>
  <w:num w:numId="21">
    <w:abstractNumId w:val="13"/>
  </w:num>
  <w:num w:numId="22">
    <w:abstractNumId w:val="8"/>
  </w:num>
  <w:num w:numId="23">
    <w:abstractNumId w:val="4"/>
  </w:num>
  <w:num w:numId="24">
    <w:abstractNumId w:val="19"/>
  </w:num>
  <w:num w:numId="25">
    <w:abstractNumId w:val="10"/>
  </w:num>
  <w:num w:numId="2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2233E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17B9B"/>
    <w:rsid w:val="001245A3"/>
    <w:rsid w:val="00134597"/>
    <w:rsid w:val="0015080F"/>
    <w:rsid w:val="00152AA9"/>
    <w:rsid w:val="001551E1"/>
    <w:rsid w:val="00155A94"/>
    <w:rsid w:val="001604DB"/>
    <w:rsid w:val="00160E80"/>
    <w:rsid w:val="001661ED"/>
    <w:rsid w:val="0018633A"/>
    <w:rsid w:val="00192367"/>
    <w:rsid w:val="001C310B"/>
    <w:rsid w:val="001C673B"/>
    <w:rsid w:val="001D66FE"/>
    <w:rsid w:val="001F3984"/>
    <w:rsid w:val="00212AF9"/>
    <w:rsid w:val="002257CF"/>
    <w:rsid w:val="00246BEE"/>
    <w:rsid w:val="0025014B"/>
    <w:rsid w:val="002527BF"/>
    <w:rsid w:val="002650AB"/>
    <w:rsid w:val="00265C2E"/>
    <w:rsid w:val="00277F6A"/>
    <w:rsid w:val="002A133E"/>
    <w:rsid w:val="002B54B3"/>
    <w:rsid w:val="002C2287"/>
    <w:rsid w:val="002E0F7B"/>
    <w:rsid w:val="003150C9"/>
    <w:rsid w:val="003336E5"/>
    <w:rsid w:val="00354773"/>
    <w:rsid w:val="00374FF6"/>
    <w:rsid w:val="00377513"/>
    <w:rsid w:val="00384850"/>
    <w:rsid w:val="00385CFC"/>
    <w:rsid w:val="003C3261"/>
    <w:rsid w:val="003C34EE"/>
    <w:rsid w:val="003C414D"/>
    <w:rsid w:val="003E15EE"/>
    <w:rsid w:val="003E44F8"/>
    <w:rsid w:val="003E7F41"/>
    <w:rsid w:val="003F220D"/>
    <w:rsid w:val="00404F16"/>
    <w:rsid w:val="004154C9"/>
    <w:rsid w:val="00487D33"/>
    <w:rsid w:val="00493679"/>
    <w:rsid w:val="0049397A"/>
    <w:rsid w:val="00494FE6"/>
    <w:rsid w:val="004A6AC2"/>
    <w:rsid w:val="004C3D07"/>
    <w:rsid w:val="004C685E"/>
    <w:rsid w:val="004D209E"/>
    <w:rsid w:val="004D5FD8"/>
    <w:rsid w:val="004D62EB"/>
    <w:rsid w:val="004E5223"/>
    <w:rsid w:val="004E592B"/>
    <w:rsid w:val="0050366A"/>
    <w:rsid w:val="0054012B"/>
    <w:rsid w:val="00546B53"/>
    <w:rsid w:val="0055401D"/>
    <w:rsid w:val="0055709B"/>
    <w:rsid w:val="00573F46"/>
    <w:rsid w:val="00581624"/>
    <w:rsid w:val="00596709"/>
    <w:rsid w:val="005A1E62"/>
    <w:rsid w:val="005B24A5"/>
    <w:rsid w:val="005B35FA"/>
    <w:rsid w:val="005D5F79"/>
    <w:rsid w:val="005D7CE0"/>
    <w:rsid w:val="005F4C55"/>
    <w:rsid w:val="00600A0F"/>
    <w:rsid w:val="00601A73"/>
    <w:rsid w:val="00603071"/>
    <w:rsid w:val="00606C06"/>
    <w:rsid w:val="0062219D"/>
    <w:rsid w:val="00626DD3"/>
    <w:rsid w:val="00634B24"/>
    <w:rsid w:val="00635D1C"/>
    <w:rsid w:val="00641620"/>
    <w:rsid w:val="00656D49"/>
    <w:rsid w:val="00661651"/>
    <w:rsid w:val="00664E3D"/>
    <w:rsid w:val="00665374"/>
    <w:rsid w:val="0067145E"/>
    <w:rsid w:val="00692390"/>
    <w:rsid w:val="006A3328"/>
    <w:rsid w:val="006A4B99"/>
    <w:rsid w:val="006B4739"/>
    <w:rsid w:val="006C4FFD"/>
    <w:rsid w:val="006C561C"/>
    <w:rsid w:val="006D2BD3"/>
    <w:rsid w:val="006D625D"/>
    <w:rsid w:val="007002FE"/>
    <w:rsid w:val="00707E50"/>
    <w:rsid w:val="00716817"/>
    <w:rsid w:val="00736D18"/>
    <w:rsid w:val="00743B9E"/>
    <w:rsid w:val="00746C65"/>
    <w:rsid w:val="007527C4"/>
    <w:rsid w:val="0075740F"/>
    <w:rsid w:val="00796814"/>
    <w:rsid w:val="007C1434"/>
    <w:rsid w:val="007E6DA4"/>
    <w:rsid w:val="00801CA3"/>
    <w:rsid w:val="00807CCD"/>
    <w:rsid w:val="008266B7"/>
    <w:rsid w:val="00830AC0"/>
    <w:rsid w:val="00870B42"/>
    <w:rsid w:val="0087433A"/>
    <w:rsid w:val="00882DD4"/>
    <w:rsid w:val="008B3B18"/>
    <w:rsid w:val="008B4800"/>
    <w:rsid w:val="008C6B9D"/>
    <w:rsid w:val="008D29D4"/>
    <w:rsid w:val="008D43E6"/>
    <w:rsid w:val="008F2600"/>
    <w:rsid w:val="008F66E4"/>
    <w:rsid w:val="009051B4"/>
    <w:rsid w:val="00907A6B"/>
    <w:rsid w:val="00923DC3"/>
    <w:rsid w:val="009348E9"/>
    <w:rsid w:val="00936866"/>
    <w:rsid w:val="009463C0"/>
    <w:rsid w:val="009513A4"/>
    <w:rsid w:val="00953002"/>
    <w:rsid w:val="00963849"/>
    <w:rsid w:val="009868B9"/>
    <w:rsid w:val="009A4D9D"/>
    <w:rsid w:val="009D237B"/>
    <w:rsid w:val="009E28A4"/>
    <w:rsid w:val="00A1037D"/>
    <w:rsid w:val="00A177BF"/>
    <w:rsid w:val="00A27371"/>
    <w:rsid w:val="00A43115"/>
    <w:rsid w:val="00A56D7D"/>
    <w:rsid w:val="00A67D02"/>
    <w:rsid w:val="00A76DAF"/>
    <w:rsid w:val="00AA4CCB"/>
    <w:rsid w:val="00AD5096"/>
    <w:rsid w:val="00AD6E2D"/>
    <w:rsid w:val="00B16512"/>
    <w:rsid w:val="00B2170C"/>
    <w:rsid w:val="00B43083"/>
    <w:rsid w:val="00B47B31"/>
    <w:rsid w:val="00B50F29"/>
    <w:rsid w:val="00B6079A"/>
    <w:rsid w:val="00B63BF8"/>
    <w:rsid w:val="00BA04CA"/>
    <w:rsid w:val="00BA05F4"/>
    <w:rsid w:val="00BA2A50"/>
    <w:rsid w:val="00BA62ED"/>
    <w:rsid w:val="00BB04A0"/>
    <w:rsid w:val="00BD1BBE"/>
    <w:rsid w:val="00BE4788"/>
    <w:rsid w:val="00BF077F"/>
    <w:rsid w:val="00C1240F"/>
    <w:rsid w:val="00C15008"/>
    <w:rsid w:val="00C242BE"/>
    <w:rsid w:val="00C26B2E"/>
    <w:rsid w:val="00C449F1"/>
    <w:rsid w:val="00C56261"/>
    <w:rsid w:val="00C7701D"/>
    <w:rsid w:val="00CA645C"/>
    <w:rsid w:val="00CA7F65"/>
    <w:rsid w:val="00CB247E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57574"/>
    <w:rsid w:val="00D718C8"/>
    <w:rsid w:val="00D77619"/>
    <w:rsid w:val="00D77C3F"/>
    <w:rsid w:val="00D91FE6"/>
    <w:rsid w:val="00D94D7E"/>
    <w:rsid w:val="00DA0BA9"/>
    <w:rsid w:val="00DA32C0"/>
    <w:rsid w:val="00DB0CBA"/>
    <w:rsid w:val="00DD6F5A"/>
    <w:rsid w:val="00E03C8E"/>
    <w:rsid w:val="00E15391"/>
    <w:rsid w:val="00E33C9E"/>
    <w:rsid w:val="00E55168"/>
    <w:rsid w:val="00E6574D"/>
    <w:rsid w:val="00E73B33"/>
    <w:rsid w:val="00E748D1"/>
    <w:rsid w:val="00E75D0F"/>
    <w:rsid w:val="00E8199B"/>
    <w:rsid w:val="00E87754"/>
    <w:rsid w:val="00E879F9"/>
    <w:rsid w:val="00E87C28"/>
    <w:rsid w:val="00E90510"/>
    <w:rsid w:val="00E93B79"/>
    <w:rsid w:val="00E96FF4"/>
    <w:rsid w:val="00EA7B88"/>
    <w:rsid w:val="00EC1EFD"/>
    <w:rsid w:val="00ED6318"/>
    <w:rsid w:val="00EE0A78"/>
    <w:rsid w:val="00F02D21"/>
    <w:rsid w:val="00F107AD"/>
    <w:rsid w:val="00F23B12"/>
    <w:rsid w:val="00F35D1E"/>
    <w:rsid w:val="00F4194F"/>
    <w:rsid w:val="00F4368D"/>
    <w:rsid w:val="00F52885"/>
    <w:rsid w:val="00F5681B"/>
    <w:rsid w:val="00F56A6A"/>
    <w:rsid w:val="00F56C45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D92F9E2"/>
  <w15:docId w15:val="{E05379D1-F417-4AD9-903E-5E3B0BA725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6D2B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2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79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5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7</TotalTime>
  <Pages>2</Pages>
  <Words>412</Words>
  <Characters>2060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2468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ברוך יאיר פיש</cp:lastModifiedBy>
  <cp:revision>6</cp:revision>
  <cp:lastPrinted>2015-03-31T09:24:00Z</cp:lastPrinted>
  <dcterms:created xsi:type="dcterms:W3CDTF">2020-09-23T06:59:00Z</dcterms:created>
  <dcterms:modified xsi:type="dcterms:W3CDTF">2020-09-24T07:16:00Z</dcterms:modified>
</cp:coreProperties>
</file>